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5F5C" w14:textId="77777777" w:rsidR="007B761A" w:rsidRDefault="00F77200" w:rsidP="00601B20">
      <w:pPr>
        <w:pStyle w:val="Listaszerbekezds"/>
        <w:spacing w:after="120" w:line="276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NYILATKOZAT</w:t>
      </w:r>
    </w:p>
    <w:p w14:paraId="6AED376B" w14:textId="77777777" w:rsidR="00F77200" w:rsidRPr="00577BC9" w:rsidRDefault="00F77200" w:rsidP="00601B20">
      <w:pPr>
        <w:pStyle w:val="Listaszerbekezds"/>
        <w:spacing w:after="120" w:line="276" w:lineRule="auto"/>
        <w:ind w:left="0"/>
        <w:jc w:val="center"/>
        <w:rPr>
          <w:bCs/>
        </w:rPr>
      </w:pPr>
      <w:r w:rsidRPr="00577BC9">
        <w:rPr>
          <w:bCs/>
        </w:rPr>
        <w:t xml:space="preserve">átláthatóságról, valamint a Gazdasági Versenyhivatal Antikorrupciós részstratégiájának megismeréséről és </w:t>
      </w:r>
      <w:r w:rsidR="00D30744" w:rsidRPr="00577BC9">
        <w:rPr>
          <w:bCs/>
        </w:rPr>
        <w:t xml:space="preserve">az abban foglaltak </w:t>
      </w:r>
      <w:r w:rsidRPr="00577BC9">
        <w:rPr>
          <w:bCs/>
        </w:rPr>
        <w:t>elfogadásáról</w:t>
      </w:r>
    </w:p>
    <w:p w14:paraId="2973EC66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5F40C784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5332F136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>Alulírott [Név] ([anyja neve, lakóhely, születési idő]) mint a(z) [ajánlattevő neve] ([székhely, adószám]) képviselője az államháztartásról szóló törvény végrehajtásáról szóló 368/2011. (XII.31) Korm. rendelet 50. § (1a) bekezdése alapján nyilatkozom, hogy az általam képviselt szervezet a nemzeti vagyonról szóló 2011. évi CXCVI. törvény 3. § (1) bekezdés 1. pontjában foglaltak alapján átlátható szervezetnek minősül.</w:t>
      </w:r>
    </w:p>
    <w:p w14:paraId="645C91C9" w14:textId="77777777" w:rsidR="002D27A4" w:rsidRDefault="002D27A4" w:rsidP="00601B20">
      <w:pPr>
        <w:pStyle w:val="Listaszerbekezds"/>
        <w:spacing w:after="120" w:line="276" w:lineRule="auto"/>
        <w:ind w:left="0"/>
        <w:jc w:val="both"/>
      </w:pPr>
    </w:p>
    <w:p w14:paraId="4E51BECF" w14:textId="77777777" w:rsidR="002D27A4" w:rsidRDefault="002D27A4" w:rsidP="00601B20">
      <w:pPr>
        <w:pStyle w:val="Listaszerbekezds"/>
        <w:spacing w:after="120" w:line="276" w:lineRule="auto"/>
        <w:ind w:left="0"/>
        <w:jc w:val="both"/>
      </w:pPr>
      <w:r>
        <w:t xml:space="preserve">Nyilatkozom továbbá, hogy a Gazdasági Versenyhivatal Antikorrupciós </w:t>
      </w:r>
      <w:r w:rsidR="00765882">
        <w:t>r</w:t>
      </w:r>
      <w:r>
        <w:t>észstratégiáját</w:t>
      </w:r>
      <w:r w:rsidR="007A01EA">
        <w:t xml:space="preserve"> </w:t>
      </w:r>
      <w:r>
        <w:t xml:space="preserve">megismertem, és az abban foglaltakat magamra </w:t>
      </w:r>
      <w:r w:rsidR="00816FB8">
        <w:t xml:space="preserve">és az általam képviselt szervezet működésére </w:t>
      </w:r>
      <w:r>
        <w:t xml:space="preserve">nézve kötelezőnek ismerem el. </w:t>
      </w:r>
    </w:p>
    <w:p w14:paraId="3111EF88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181EF034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 xml:space="preserve">Tudomásul veszem, hogy a jelen nyilatkozatban foglaltak változása esetén haladéktalanul köteles vagyok a változásról </w:t>
      </w:r>
      <w:r w:rsidR="009E567D">
        <w:t xml:space="preserve">tájékoztatni </w:t>
      </w:r>
      <w:r>
        <w:t xml:space="preserve">az ajánlatkérőt </w:t>
      </w:r>
      <w:r w:rsidR="002F41BA">
        <w:t>a versenyeztetési eljárás során, valamint</w:t>
      </w:r>
      <w:r w:rsidR="00837819">
        <w:t xml:space="preserve"> </w:t>
      </w:r>
      <w:r w:rsidR="00837819">
        <w:sym w:font="Symbol" w:char="F02D"/>
      </w:r>
      <w:r w:rsidR="00837819">
        <w:t xml:space="preserve"> ha annak eredményeként megrendelésre, illetve szerződéskötésre kerül sor</w:t>
      </w:r>
      <w:r w:rsidR="002F41BA">
        <w:t xml:space="preserve"> </w:t>
      </w:r>
      <w:r w:rsidR="00837819">
        <w:sym w:font="Symbol" w:char="F02D"/>
      </w:r>
      <w:r w:rsidR="00837819">
        <w:t xml:space="preserve"> </w:t>
      </w:r>
      <w:r>
        <w:t xml:space="preserve">mindaddig, amíg a közöttünk fennálló visszterhes jogügylet alapján az </w:t>
      </w:r>
      <w:r w:rsidR="00837819">
        <w:t xml:space="preserve">ajánlatkérőnek </w:t>
      </w:r>
      <w:r>
        <w:t>fizetési kötelezettsége áll fenn szervezetünkkel szemben.</w:t>
      </w:r>
    </w:p>
    <w:p w14:paraId="75F1AC6A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5370612F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 xml:space="preserve">Tudomásul veszem, hogy </w:t>
      </w:r>
      <w:r w:rsidR="00A649E7">
        <w:t xml:space="preserve">a korrupcióellenes jogszabályok megsértése vagy az azoknak való meg nem felelés esetén, </w:t>
      </w:r>
      <w:r w:rsidR="005071A3">
        <w:t>továbbá</w:t>
      </w:r>
      <w:r w:rsidR="00A649E7">
        <w:t xml:space="preserve"> </w:t>
      </w:r>
      <w:r>
        <w:t xml:space="preserve">amennyiben nyilatkozatom valótlan tartalmú, </w:t>
      </w:r>
      <w:r w:rsidR="00837819">
        <w:t xml:space="preserve">a versenyeztetési eljárás eredményeként szerződéskötésre nem kerülhet sor, illetve </w:t>
      </w:r>
      <w:r>
        <w:t xml:space="preserve">az ajánlatkérő a </w:t>
      </w:r>
      <w:r w:rsidR="00837819">
        <w:t xml:space="preserve">már megvalósult </w:t>
      </w:r>
      <w:r>
        <w:t xml:space="preserve">megrendelést vagy szerződést felmondja, vagy </w:t>
      </w:r>
      <w:r>
        <w:sym w:font="Symbol" w:char="F02D"/>
      </w:r>
      <w:r>
        <w:t xml:space="preserve"> ha a teljesítésre még nem került sor – attól eláll. Ebben az esetben a felmondásból, elállásból eredő kár megtérítését szervezetünk nem követelheti.</w:t>
      </w:r>
    </w:p>
    <w:p w14:paraId="194D1986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3DD8EE2A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  <w:r>
        <w:t>Budapest, dátum</w:t>
      </w:r>
    </w:p>
    <w:p w14:paraId="46359BD9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11A89E77" w14:textId="77777777" w:rsidR="007B761A" w:rsidRDefault="007B761A" w:rsidP="00601B20">
      <w:pPr>
        <w:pStyle w:val="Listaszerbekezds"/>
        <w:spacing w:after="120" w:line="276" w:lineRule="auto"/>
        <w:ind w:left="0"/>
        <w:jc w:val="both"/>
      </w:pPr>
    </w:p>
    <w:p w14:paraId="0CD3EB6A" w14:textId="77777777" w:rsidR="007B761A" w:rsidRDefault="007B761A" w:rsidP="00601B20">
      <w:pPr>
        <w:pStyle w:val="Listaszerbekezds"/>
        <w:tabs>
          <w:tab w:val="left" w:pos="2127"/>
          <w:tab w:val="left" w:leader="dot" w:pos="6237"/>
        </w:tabs>
        <w:spacing w:after="120" w:line="276" w:lineRule="auto"/>
        <w:ind w:left="0"/>
        <w:jc w:val="right"/>
      </w:pPr>
      <w:r>
        <w:tab/>
      </w:r>
      <w:r>
        <w:tab/>
      </w:r>
    </w:p>
    <w:p w14:paraId="38FAED1E" w14:textId="77777777" w:rsidR="007B761A" w:rsidRDefault="007B761A" w:rsidP="00601B20">
      <w:pPr>
        <w:pStyle w:val="Listaszerbekezds"/>
        <w:tabs>
          <w:tab w:val="center" w:pos="4253"/>
        </w:tabs>
        <w:spacing w:after="120" w:line="276" w:lineRule="auto"/>
        <w:ind w:left="0"/>
      </w:pPr>
      <w:r>
        <w:tab/>
      </w:r>
      <w:r>
        <w:tab/>
        <w:t xml:space="preserve">  </w:t>
      </w:r>
      <w:r w:rsidR="00601B20">
        <w:t xml:space="preserve">         </w:t>
      </w:r>
      <w:r>
        <w:t>ajánl</w:t>
      </w:r>
      <w:r w:rsidR="00601B20">
        <w:t xml:space="preserve">attevő cégszerű </w:t>
      </w:r>
      <w:r>
        <w:t>aláírása</w:t>
      </w:r>
    </w:p>
    <w:p w14:paraId="0D6766CD" w14:textId="77777777" w:rsidR="00E84152" w:rsidRDefault="00E84152" w:rsidP="00601B20"/>
    <w:sectPr w:rsidR="00E84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AE4A3" w14:textId="77777777" w:rsidR="00AE0012" w:rsidRDefault="00AE0012" w:rsidP="002D27A4">
      <w:pPr>
        <w:spacing w:after="0" w:line="240" w:lineRule="auto"/>
      </w:pPr>
      <w:r>
        <w:separator/>
      </w:r>
    </w:p>
  </w:endnote>
  <w:endnote w:type="continuationSeparator" w:id="0">
    <w:p w14:paraId="34153623" w14:textId="77777777" w:rsidR="00AE0012" w:rsidRDefault="00AE0012" w:rsidP="002D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F8436" w14:textId="77777777" w:rsidR="00AE0012" w:rsidRDefault="00AE0012" w:rsidP="002D27A4">
      <w:pPr>
        <w:spacing w:after="0" w:line="240" w:lineRule="auto"/>
      </w:pPr>
      <w:r>
        <w:separator/>
      </w:r>
    </w:p>
  </w:footnote>
  <w:footnote w:type="continuationSeparator" w:id="0">
    <w:p w14:paraId="234F5EB1" w14:textId="77777777" w:rsidR="00AE0012" w:rsidRDefault="00AE0012" w:rsidP="002D2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12"/>
    <w:rsid w:val="002D27A4"/>
    <w:rsid w:val="002F41BA"/>
    <w:rsid w:val="003F0DF6"/>
    <w:rsid w:val="004358EF"/>
    <w:rsid w:val="005071A3"/>
    <w:rsid w:val="00542FAA"/>
    <w:rsid w:val="00577BC9"/>
    <w:rsid w:val="00601B20"/>
    <w:rsid w:val="00765882"/>
    <w:rsid w:val="007A01EA"/>
    <w:rsid w:val="007B761A"/>
    <w:rsid w:val="008104F6"/>
    <w:rsid w:val="00816FB8"/>
    <w:rsid w:val="00837819"/>
    <w:rsid w:val="009A34EE"/>
    <w:rsid w:val="009E567D"/>
    <w:rsid w:val="00A649E7"/>
    <w:rsid w:val="00AE0012"/>
    <w:rsid w:val="00B47F6A"/>
    <w:rsid w:val="00BD0290"/>
    <w:rsid w:val="00D30744"/>
    <w:rsid w:val="00E84152"/>
    <w:rsid w:val="00EA7221"/>
    <w:rsid w:val="00EF7DD1"/>
    <w:rsid w:val="00F7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09A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61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E567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567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567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567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567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E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567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D27A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27A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D27A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F7DD1"/>
  </w:style>
  <w:style w:type="paragraph" w:styleId="llb">
    <w:name w:val="footer"/>
    <w:basedOn w:val="Norml"/>
    <w:link w:val="llbChar"/>
    <w:uiPriority w:val="99"/>
    <w:unhideWhenUsed/>
    <w:rsid w:val="00EF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F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Iratmintak\Beszerz&#233;s\Nyilatkozat%20&#225;tl&#225;that&#243;s&#225;gr&#243;l%20&#233;s%20korrupci&#243;ellenes%20szab&#225;lyok%20betart&#225;s&#225;r&#243;l_20211201-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D2E4A-85D6-4F9E-9144-08CB22FC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Nyilatkozat átláthatóságról és korrupcióellenes szabályok betartásáról_20211201-</Template>
  <TotalTime>0</TotalTime>
  <Pages>1</Pages>
  <Words>218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2023-02-09T13:19:00Z</dcterms:created>
  <dcterms:modified xsi:type="dcterms:W3CDTF">2023-02-09T13:20:00Z</dcterms:modified>
</cp:coreProperties>
</file>