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5E34" w14:textId="0EC728E9" w:rsidR="006D486B" w:rsidRPr="00846E3A" w:rsidRDefault="00846E3A" w:rsidP="00907F2D">
      <w:pPr>
        <w:pStyle w:val="Listaszerbekezds"/>
        <w:numPr>
          <w:ilvl w:val="0"/>
          <w:numId w:val="6"/>
        </w:numPr>
        <w:spacing w:after="120"/>
        <w:jc w:val="right"/>
      </w:pPr>
      <w:bookmarkStart w:id="0" w:name="_Hlk141869540"/>
      <w:r>
        <w:t>s</w:t>
      </w:r>
      <w:r w:rsidR="00883B63" w:rsidRPr="00846E3A">
        <w:t>zámú melléklet</w:t>
      </w:r>
    </w:p>
    <w:p w14:paraId="4D3DF09C" w14:textId="77777777" w:rsidR="006F01C6" w:rsidRPr="00846E3A" w:rsidRDefault="006F01C6" w:rsidP="006F01C6">
      <w:pPr>
        <w:pStyle w:val="Listaszerbekezds"/>
        <w:spacing w:after="120" w:line="276" w:lineRule="auto"/>
        <w:ind w:left="0"/>
        <w:jc w:val="center"/>
        <w:rPr>
          <w:b/>
          <w:sz w:val="28"/>
          <w:szCs w:val="28"/>
        </w:rPr>
      </w:pPr>
      <w:r w:rsidRPr="00846E3A">
        <w:rPr>
          <w:b/>
          <w:sz w:val="28"/>
          <w:szCs w:val="28"/>
        </w:rPr>
        <w:t>NYILATKOZAT</w:t>
      </w:r>
    </w:p>
    <w:p w14:paraId="5C4477B2" w14:textId="4ABDA723" w:rsidR="006F01C6" w:rsidRPr="00846E3A" w:rsidRDefault="006F01C6" w:rsidP="006F01C6">
      <w:pPr>
        <w:pStyle w:val="Listaszerbekezds"/>
        <w:spacing w:after="120" w:line="276" w:lineRule="auto"/>
        <w:ind w:left="0"/>
        <w:jc w:val="center"/>
        <w:rPr>
          <w:bCs/>
        </w:rPr>
      </w:pPr>
      <w:r w:rsidRPr="00846E3A">
        <w:rPr>
          <w:bCs/>
        </w:rPr>
        <w:t>átláthatóságról, valamint a Gazdasági Versenyhivatal Antikorrupciós részstratégiájának megismeréséről és az abban foglaltak elfogadásáról</w:t>
      </w:r>
    </w:p>
    <w:p w14:paraId="68C1D4DC" w14:textId="54C05EFA" w:rsidR="00917F83" w:rsidRPr="00846E3A" w:rsidRDefault="00917F83" w:rsidP="006F01C6">
      <w:pPr>
        <w:pStyle w:val="Listaszerbekezds"/>
        <w:spacing w:after="120" w:line="276" w:lineRule="auto"/>
        <w:ind w:left="0"/>
        <w:jc w:val="center"/>
        <w:rPr>
          <w:bCs/>
        </w:rPr>
      </w:pPr>
    </w:p>
    <w:p w14:paraId="73088664" w14:textId="53B6E005" w:rsidR="00917F83" w:rsidRPr="00846E3A" w:rsidRDefault="00917F83" w:rsidP="006F01C6">
      <w:pPr>
        <w:pStyle w:val="Listaszerbekezds"/>
        <w:spacing w:after="120" w:line="276" w:lineRule="auto"/>
        <w:ind w:left="0"/>
        <w:jc w:val="center"/>
        <w:rPr>
          <w:bCs/>
          <w:i/>
          <w:iCs/>
        </w:rPr>
      </w:pPr>
      <w:r w:rsidRPr="00846E3A">
        <w:rPr>
          <w:bCs/>
          <w:i/>
          <w:iCs/>
        </w:rPr>
        <w:t>a</w:t>
      </w:r>
      <w:r w:rsidRPr="00846E3A">
        <w:rPr>
          <w:i/>
          <w:iCs/>
        </w:rPr>
        <w:t xml:space="preserve"> „</w:t>
      </w:r>
      <w:r w:rsidRPr="00846E3A">
        <w:rPr>
          <w:bCs/>
          <w:i/>
          <w:iCs/>
        </w:rPr>
        <w:t>Webes alapú önkiszolgáló humánerőforrás rendszer beszerzése és bevezetése 200 fős állományi létszámra” tárgyú beszerzési eljárás vonatkozásában</w:t>
      </w:r>
    </w:p>
    <w:p w14:paraId="49B0DE80" w14:textId="77777777" w:rsidR="006F01C6" w:rsidRPr="00846E3A" w:rsidRDefault="006F01C6" w:rsidP="006F01C6">
      <w:pPr>
        <w:pStyle w:val="Listaszerbekezds"/>
        <w:spacing w:after="120" w:line="276" w:lineRule="auto"/>
        <w:ind w:left="0"/>
        <w:jc w:val="both"/>
      </w:pPr>
    </w:p>
    <w:p w14:paraId="2154B17D" w14:textId="77777777" w:rsidR="006F01C6" w:rsidRPr="00846E3A" w:rsidRDefault="006F01C6" w:rsidP="006F01C6">
      <w:pPr>
        <w:pStyle w:val="Listaszerbekezds"/>
        <w:spacing w:after="120" w:line="276" w:lineRule="auto"/>
        <w:ind w:left="0"/>
        <w:jc w:val="both"/>
      </w:pPr>
    </w:p>
    <w:p w14:paraId="4929CBD8" w14:textId="77777777" w:rsidR="006F01C6" w:rsidRPr="00846E3A" w:rsidRDefault="006F01C6" w:rsidP="006F01C6">
      <w:pPr>
        <w:pStyle w:val="Listaszerbekezds"/>
        <w:spacing w:after="120" w:line="276" w:lineRule="auto"/>
        <w:ind w:left="0"/>
        <w:jc w:val="both"/>
      </w:pPr>
      <w:r w:rsidRPr="00846E3A">
        <w:t xml:space="preserve">Alulírott </w:t>
      </w:r>
      <w:r w:rsidRPr="00846E3A">
        <w:rPr>
          <w:highlight w:val="yellow"/>
        </w:rPr>
        <w:t>[Név] ([anyja neve, lakóhely, születési idő]) mint a(z) [ajánlattevő neve] ([székhely, adószám])</w:t>
      </w:r>
      <w:r w:rsidRPr="00846E3A">
        <w:t xml:space="preserve"> képviselője az államháztartásról szóló törvény végrehajtásáról szóló 368/2011. (XII.31) Korm. rendelet 50. § (1a) bekezdése alapján nyilatkozom, hogy az általam képviselt szervezet a nemzeti vagyonról szóló 2011. évi CXCVI. törvény 3. § (1) bekezdés 1. pontjában foglaltak alapján átlátható szervezetnek minősül.</w:t>
      </w:r>
    </w:p>
    <w:p w14:paraId="637E0997" w14:textId="77777777" w:rsidR="006F01C6" w:rsidRPr="00846E3A" w:rsidRDefault="006F01C6" w:rsidP="006F01C6">
      <w:pPr>
        <w:pStyle w:val="Listaszerbekezds"/>
        <w:spacing w:after="120" w:line="276" w:lineRule="auto"/>
        <w:ind w:left="0"/>
        <w:jc w:val="both"/>
      </w:pPr>
    </w:p>
    <w:p w14:paraId="7542C3D0" w14:textId="77777777" w:rsidR="006F01C6" w:rsidRPr="00846E3A" w:rsidRDefault="006F01C6" w:rsidP="006F01C6">
      <w:pPr>
        <w:pStyle w:val="Listaszerbekezds"/>
        <w:spacing w:after="120" w:line="276" w:lineRule="auto"/>
        <w:ind w:left="0"/>
        <w:jc w:val="both"/>
      </w:pPr>
      <w:r w:rsidRPr="00846E3A">
        <w:t xml:space="preserve">Nyilatkozom továbbá, hogy a Gazdasági Versenyhivatal Antikorrupciós részstratégiáját megismertem, és az abban foglaltakat magamra és az általam képviselt szervezet működésére nézve kötelezőnek ismerem el. </w:t>
      </w:r>
    </w:p>
    <w:p w14:paraId="1D5EFA3A" w14:textId="77777777" w:rsidR="006F01C6" w:rsidRPr="00846E3A" w:rsidRDefault="006F01C6" w:rsidP="006F01C6">
      <w:pPr>
        <w:pStyle w:val="Listaszerbekezds"/>
        <w:spacing w:after="120" w:line="276" w:lineRule="auto"/>
        <w:ind w:left="0"/>
        <w:jc w:val="both"/>
      </w:pPr>
    </w:p>
    <w:p w14:paraId="5FB239B1" w14:textId="77777777" w:rsidR="006F01C6" w:rsidRPr="00846E3A" w:rsidRDefault="006F01C6" w:rsidP="006F01C6">
      <w:pPr>
        <w:pStyle w:val="Listaszerbekezds"/>
        <w:spacing w:after="120" w:line="276" w:lineRule="auto"/>
        <w:ind w:left="0"/>
        <w:jc w:val="both"/>
      </w:pPr>
      <w:r w:rsidRPr="00846E3A">
        <w:t xml:space="preserve">Tudomásul veszem, hogy a jelen nyilatkozatban foglaltak változása esetén haladéktalanul köteles vagyok a változásról tájékoztatni az ajánlatkérőt a versenyeztetési eljárás során, valamint </w:t>
      </w:r>
      <w:r w:rsidRPr="00846E3A">
        <w:sym w:font="Symbol" w:char="F02D"/>
      </w:r>
      <w:r w:rsidRPr="00846E3A">
        <w:t xml:space="preserve"> ha annak eredményeként megrendelésre, illetve szerződéskötésre kerül sor </w:t>
      </w:r>
      <w:r w:rsidRPr="00846E3A">
        <w:sym w:font="Symbol" w:char="F02D"/>
      </w:r>
      <w:r w:rsidRPr="00846E3A">
        <w:t xml:space="preserve"> mindaddig, amíg a közöttünk fennálló visszterhes jogügylet alapján az ajánlatkérőnek fizetési kötelezettsége áll fenn szervezetünkkel szemben.</w:t>
      </w:r>
    </w:p>
    <w:p w14:paraId="535C2519" w14:textId="77777777" w:rsidR="006F01C6" w:rsidRPr="00846E3A" w:rsidRDefault="006F01C6" w:rsidP="006F01C6">
      <w:pPr>
        <w:pStyle w:val="Listaszerbekezds"/>
        <w:spacing w:after="120" w:line="276" w:lineRule="auto"/>
        <w:ind w:left="0"/>
        <w:jc w:val="both"/>
      </w:pPr>
    </w:p>
    <w:p w14:paraId="11081C35" w14:textId="5FD3EE28" w:rsidR="006F01C6" w:rsidRPr="00846E3A" w:rsidRDefault="006F01C6" w:rsidP="006F01C6">
      <w:pPr>
        <w:pStyle w:val="Listaszerbekezds"/>
        <w:spacing w:after="120" w:line="276" w:lineRule="auto"/>
        <w:ind w:left="0"/>
        <w:jc w:val="both"/>
      </w:pPr>
      <w:r w:rsidRPr="00846E3A">
        <w:t xml:space="preserve">Tudomásul veszem, hogy a korrupcióellenes jogszabályok megsértése vagy az azoknak való meg nem felelés esetén, továbbá amennyiben nyilatkozatom valótlan tartalmú, a versenyeztetési eljárás eredményeként szerződéskötésre nem kerülhet sor, illetve az ajánlatkérő a már megvalósult megrendelést vagy szerződést felmondja, vagy </w:t>
      </w:r>
      <w:r w:rsidRPr="00846E3A">
        <w:sym w:font="Symbol" w:char="F02D"/>
      </w:r>
      <w:r w:rsidRPr="00846E3A">
        <w:t xml:space="preserve"> ha a teljesítésre még nem került sor – attól eláll. Ebben az esetben a felmondásból, elállásból eredő kár megtérítését szervezetünk nem követelheti.</w:t>
      </w:r>
    </w:p>
    <w:p w14:paraId="6064642C" w14:textId="77777777" w:rsidR="00917F83" w:rsidRPr="00846E3A" w:rsidRDefault="00917F83" w:rsidP="006F01C6">
      <w:pPr>
        <w:pStyle w:val="Listaszerbekezds"/>
        <w:spacing w:after="120" w:line="276" w:lineRule="auto"/>
        <w:ind w:left="0"/>
        <w:jc w:val="both"/>
      </w:pPr>
    </w:p>
    <w:p w14:paraId="0ADC1FEB" w14:textId="77777777" w:rsidR="00917F83" w:rsidRPr="00846E3A" w:rsidRDefault="00917F83" w:rsidP="00917F83">
      <w:pPr>
        <w:pStyle w:val="Listaszerbekezds"/>
        <w:spacing w:after="120" w:line="276" w:lineRule="auto"/>
        <w:ind w:left="0"/>
        <w:jc w:val="both"/>
        <w:rPr>
          <w:highlight w:val="yellow"/>
        </w:rPr>
      </w:pPr>
      <w:r w:rsidRPr="00846E3A">
        <w:t xml:space="preserve">Kelt: </w:t>
      </w:r>
      <w:r w:rsidRPr="00846E3A">
        <w:rPr>
          <w:highlight w:val="yellow"/>
        </w:rPr>
        <w:t xml:space="preserve">……………, </w:t>
      </w:r>
      <w:r w:rsidRPr="00846E3A">
        <w:t xml:space="preserve">2024. </w:t>
      </w:r>
      <w:r w:rsidRPr="00846E3A">
        <w:rPr>
          <w:highlight w:val="yellow"/>
        </w:rPr>
        <w:t>…</w:t>
      </w:r>
      <w:proofErr w:type="gramStart"/>
      <w:r w:rsidRPr="00846E3A">
        <w:rPr>
          <w:highlight w:val="yellow"/>
        </w:rPr>
        <w:t>…….</w:t>
      </w:r>
      <w:proofErr w:type="gramEnd"/>
      <w:r w:rsidRPr="00846E3A">
        <w:rPr>
          <w:highlight w:val="yellow"/>
        </w:rPr>
        <w:t>. ….</w:t>
      </w:r>
    </w:p>
    <w:p w14:paraId="39C136C4" w14:textId="77777777" w:rsidR="00917F83" w:rsidRPr="00846E3A" w:rsidRDefault="00917F83" w:rsidP="00917F83">
      <w:pPr>
        <w:pStyle w:val="Listaszerbekezds"/>
        <w:spacing w:after="120" w:line="276" w:lineRule="auto"/>
        <w:ind w:left="0"/>
        <w:jc w:val="both"/>
      </w:pPr>
    </w:p>
    <w:p w14:paraId="445ED71C" w14:textId="77777777" w:rsidR="00917F83" w:rsidRPr="00846E3A" w:rsidRDefault="00917F83" w:rsidP="00917F83">
      <w:pPr>
        <w:pStyle w:val="Listaszerbekezds"/>
        <w:spacing w:after="120" w:line="276" w:lineRule="auto"/>
        <w:ind w:left="0"/>
        <w:jc w:val="both"/>
      </w:pPr>
    </w:p>
    <w:p w14:paraId="056F1688" w14:textId="77777777" w:rsidR="00917F83" w:rsidRPr="00846E3A" w:rsidRDefault="00917F83" w:rsidP="00917F83">
      <w:pPr>
        <w:pStyle w:val="Listaszerbekezds"/>
        <w:tabs>
          <w:tab w:val="left" w:pos="2127"/>
          <w:tab w:val="left" w:leader="dot" w:pos="6237"/>
        </w:tabs>
        <w:spacing w:after="120" w:line="276" w:lineRule="auto"/>
        <w:ind w:left="0"/>
        <w:jc w:val="right"/>
      </w:pPr>
      <w:r w:rsidRPr="00846E3A">
        <w:tab/>
      </w:r>
      <w:r w:rsidRPr="00846E3A">
        <w:tab/>
      </w:r>
    </w:p>
    <w:p w14:paraId="11C00C37" w14:textId="77777777" w:rsidR="00917F83" w:rsidRPr="00846E3A" w:rsidRDefault="00917F83" w:rsidP="00917F83">
      <w:pPr>
        <w:pStyle w:val="Listaszerbekezds"/>
        <w:tabs>
          <w:tab w:val="center" w:pos="4253"/>
        </w:tabs>
        <w:spacing w:after="120" w:line="276" w:lineRule="auto"/>
        <w:ind w:left="0"/>
        <w:jc w:val="center"/>
      </w:pPr>
      <w:r w:rsidRPr="00846E3A">
        <w:t xml:space="preserve">                                                                                 ajánlattevő cégszerű aláírása</w:t>
      </w:r>
    </w:p>
    <w:p w14:paraId="0FA16549" w14:textId="77777777" w:rsidR="00917F83" w:rsidRPr="00846E3A" w:rsidRDefault="00917F83" w:rsidP="00917F83">
      <w:pPr>
        <w:pStyle w:val="Listaszerbekezds"/>
        <w:tabs>
          <w:tab w:val="center" w:pos="4253"/>
        </w:tabs>
        <w:spacing w:after="120" w:line="276" w:lineRule="auto"/>
        <w:ind w:left="0"/>
      </w:pPr>
      <w:r w:rsidRPr="00846E3A">
        <w:tab/>
      </w:r>
      <w:r w:rsidRPr="00846E3A">
        <w:tab/>
        <w:t xml:space="preserve">       </w:t>
      </w:r>
      <w:r w:rsidRPr="00846E3A">
        <w:rPr>
          <w:highlight w:val="yellow"/>
        </w:rPr>
        <w:t>[ajánlattevő képviselőjének neve]</w:t>
      </w:r>
    </w:p>
    <w:p w14:paraId="3DB76A0D" w14:textId="77777777" w:rsidR="00917F83" w:rsidRPr="00846E3A" w:rsidRDefault="00917F83" w:rsidP="00917F83">
      <w:pPr>
        <w:pStyle w:val="Listaszerbekezds"/>
        <w:tabs>
          <w:tab w:val="center" w:pos="4253"/>
        </w:tabs>
        <w:spacing w:after="120" w:line="276" w:lineRule="auto"/>
        <w:ind w:left="0"/>
      </w:pPr>
      <w:r w:rsidRPr="00846E3A">
        <w:tab/>
      </w:r>
      <w:r w:rsidRPr="00846E3A">
        <w:tab/>
      </w:r>
      <w:r w:rsidRPr="00846E3A">
        <w:tab/>
      </w:r>
      <w:r w:rsidRPr="00846E3A">
        <w:rPr>
          <w:highlight w:val="yellow"/>
        </w:rPr>
        <w:t>[ajánlattevő neve - cégnév]</w:t>
      </w:r>
    </w:p>
    <w:bookmarkEnd w:id="0"/>
    <w:p w14:paraId="0E3A7A60" w14:textId="34A57C84" w:rsidR="006F01C6" w:rsidRPr="00846E3A" w:rsidRDefault="006F01C6" w:rsidP="006C034D">
      <w:pPr>
        <w:pStyle w:val="Listaszerbekezds"/>
        <w:tabs>
          <w:tab w:val="center" w:pos="4253"/>
        </w:tabs>
        <w:spacing w:after="120" w:line="276" w:lineRule="auto"/>
        <w:ind w:left="0"/>
      </w:pPr>
    </w:p>
    <w:sectPr w:rsidR="006F01C6" w:rsidRPr="00846E3A" w:rsidSect="00846E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EFC62" w14:textId="77777777" w:rsidR="00267FBC" w:rsidRDefault="00267FBC" w:rsidP="00F5455E">
      <w:pPr>
        <w:spacing w:after="0" w:line="240" w:lineRule="auto"/>
      </w:pPr>
      <w:r>
        <w:separator/>
      </w:r>
    </w:p>
  </w:endnote>
  <w:endnote w:type="continuationSeparator" w:id="0">
    <w:p w14:paraId="4E3CE661" w14:textId="77777777" w:rsidR="00267FBC" w:rsidRDefault="00267FBC" w:rsidP="00F5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04798"/>
      <w:docPartObj>
        <w:docPartGallery w:val="Page Numbers (Bottom of Page)"/>
        <w:docPartUnique/>
      </w:docPartObj>
    </w:sdtPr>
    <w:sdtEndPr/>
    <w:sdtContent>
      <w:p w14:paraId="06CEA00C" w14:textId="77777777" w:rsidR="00FB4185" w:rsidRDefault="00A23064" w:rsidP="00846E3A">
        <w:pPr>
          <w:pStyle w:val="llb"/>
          <w:spacing w:after="0" w:line="240" w:lineRule="auto"/>
          <w:jc w:val="right"/>
        </w:pPr>
        <w:r w:rsidRPr="00FB4185">
          <w:rPr>
            <w:rFonts w:ascii="Times New Roman" w:hAnsi="Times New Roman"/>
            <w:sz w:val="24"/>
            <w:szCs w:val="24"/>
          </w:rPr>
          <w:fldChar w:fldCharType="begin"/>
        </w:r>
        <w:r w:rsidR="00FB4185" w:rsidRPr="00FB418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B4185">
          <w:rPr>
            <w:rFonts w:ascii="Times New Roman" w:hAnsi="Times New Roman"/>
            <w:sz w:val="24"/>
            <w:szCs w:val="24"/>
          </w:rPr>
          <w:fldChar w:fldCharType="separate"/>
        </w:r>
        <w:r w:rsidR="00D908E0">
          <w:rPr>
            <w:rFonts w:ascii="Times New Roman" w:hAnsi="Times New Roman"/>
            <w:noProof/>
            <w:sz w:val="24"/>
            <w:szCs w:val="24"/>
          </w:rPr>
          <w:t>2</w:t>
        </w:r>
        <w:r w:rsidRPr="00FB4185">
          <w:rPr>
            <w:rFonts w:ascii="Times New Roman" w:hAnsi="Times New Roman"/>
            <w:sz w:val="24"/>
            <w:szCs w:val="24"/>
          </w:rPr>
          <w:fldChar w:fldCharType="end"/>
        </w:r>
      </w:p>
      <w:sdt>
        <w:sdtPr>
          <w:id w:val="17515353"/>
          <w:docPartObj>
            <w:docPartGallery w:val="Page Numbers (Bottom of Page)"/>
            <w:docPartUnique/>
          </w:docPartObj>
        </w:sdtPr>
        <w:sdtEndPr/>
        <w:sdtContent>
          <w:p w14:paraId="3FDEA814" w14:textId="7AE30125" w:rsidR="00265ADE" w:rsidRPr="0039459D" w:rsidRDefault="00646717" w:rsidP="00401297">
            <w:pPr>
              <w:pStyle w:val="llb"/>
              <w:spacing w:after="0" w:line="480" w:lineRule="auto"/>
              <w:jc w:val="center"/>
            </w:pP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1026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Budapest, </w:t>
            </w: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Riadó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u. </w:t>
            </w: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1-3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.          </w:t>
            </w: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1534</w:t>
            </w:r>
            <w:r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Budapest, Pf. </w:t>
            </w:r>
            <w:r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958.</w:t>
            </w:r>
            <w:r w:rsidR="0039459D"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         KRID:</w:t>
            </w:r>
            <w:r w:rsidR="0039459D" w:rsidRPr="0039459D">
              <w:rPr>
                <w:sz w:val="16"/>
                <w:szCs w:val="16"/>
              </w:rPr>
              <w:t xml:space="preserve"> </w:t>
            </w:r>
            <w:r w:rsidR="0039459D"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213396918   </w:t>
            </w:r>
            <w:r w:rsidR="0039459D"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br/>
              <w:t xml:space="preserve"> Tel.: +36 1 472-890</w:t>
            </w:r>
            <w:r w:rsidR="00FA3798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>0</w:t>
            </w:r>
            <w:r w:rsidR="0039459D" w:rsidRPr="0039459D">
              <w:rPr>
                <w:rFonts w:ascii="Times New Roman" w:hAnsi="Times New Roman"/>
                <w:color w:val="A6A6A6" w:themeColor="background1" w:themeShade="A6"/>
                <w:sz w:val="16"/>
                <w:szCs w:val="16"/>
              </w:rPr>
              <w:t xml:space="preserve">          E-mail: ugyfelszolgalat@gvh.hu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04833"/>
      <w:docPartObj>
        <w:docPartGallery w:val="Page Numbers (Bottom of Page)"/>
        <w:docPartUnique/>
      </w:docPartObj>
    </w:sdtPr>
    <w:sdtEndPr/>
    <w:sdtContent>
      <w:p w14:paraId="26407100" w14:textId="082EAFC9" w:rsidR="00265ADE" w:rsidRPr="0039459D" w:rsidRDefault="001E1017" w:rsidP="0039459D">
        <w:pPr>
          <w:pStyle w:val="llb"/>
          <w:spacing w:before="600" w:after="360" w:line="480" w:lineRule="auto"/>
          <w:jc w:val="center"/>
        </w:pPr>
        <w:r>
          <w:rPr>
            <w:rFonts w:ascii="Times New Roman" w:hAnsi="Times New Roman"/>
            <w:color w:val="A6A6A6" w:themeColor="background1" w:themeShade="A6"/>
            <w:sz w:val="16"/>
            <w:szCs w:val="16"/>
          </w:rPr>
          <w:t>1026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 xml:space="preserve"> Budapest, </w:t>
        </w:r>
        <w:r>
          <w:rPr>
            <w:rFonts w:ascii="Times New Roman" w:hAnsi="Times New Roman"/>
            <w:color w:val="A6A6A6" w:themeColor="background1" w:themeShade="A6"/>
            <w:sz w:val="16"/>
            <w:szCs w:val="16"/>
          </w:rPr>
          <w:t>Riadó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 xml:space="preserve"> u. </w:t>
        </w:r>
        <w:r>
          <w:rPr>
            <w:rFonts w:ascii="Times New Roman" w:hAnsi="Times New Roman"/>
            <w:color w:val="A6A6A6" w:themeColor="background1" w:themeShade="A6"/>
            <w:sz w:val="16"/>
            <w:szCs w:val="16"/>
          </w:rPr>
          <w:t>1-3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 xml:space="preserve">.          </w:t>
        </w:r>
        <w:r w:rsidR="00646717">
          <w:rPr>
            <w:rFonts w:ascii="Times New Roman" w:hAnsi="Times New Roman"/>
            <w:color w:val="A6A6A6" w:themeColor="background1" w:themeShade="A6"/>
            <w:sz w:val="16"/>
            <w:szCs w:val="16"/>
          </w:rPr>
          <w:t>1534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 xml:space="preserve"> Budapest, Pf. </w:t>
        </w:r>
        <w:r w:rsidR="00646717">
          <w:rPr>
            <w:rFonts w:ascii="Times New Roman" w:hAnsi="Times New Roman"/>
            <w:color w:val="A6A6A6" w:themeColor="background1" w:themeShade="A6"/>
            <w:sz w:val="16"/>
            <w:szCs w:val="16"/>
          </w:rPr>
          <w:t>958.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 xml:space="preserve">          </w:t>
        </w:r>
        <w:r w:rsidR="00B806F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>K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>R</w:t>
        </w:r>
        <w:r w:rsidR="00B806F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>ID:</w:t>
        </w:r>
        <w:r w:rsidR="00B806FD" w:rsidRPr="0039459D">
          <w:rPr>
            <w:sz w:val="16"/>
            <w:szCs w:val="16"/>
          </w:rPr>
          <w:t xml:space="preserve"> 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 xml:space="preserve">213396918   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br/>
          <w:t xml:space="preserve"> </w:t>
        </w:r>
        <w:r w:rsidR="00E10AA1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>Tel.</w:t>
        </w:r>
        <w:r w:rsidR="00743E4F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 xml:space="preserve">: 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>+36 1 472-890</w:t>
        </w:r>
        <w:r w:rsidR="00FA3798">
          <w:rPr>
            <w:rFonts w:ascii="Times New Roman" w:hAnsi="Times New Roman"/>
            <w:color w:val="A6A6A6" w:themeColor="background1" w:themeShade="A6"/>
            <w:sz w:val="16"/>
            <w:szCs w:val="16"/>
          </w:rPr>
          <w:t>0</w:t>
        </w:r>
        <w:r w:rsidR="0039459D" w:rsidRPr="0039459D">
          <w:rPr>
            <w:rFonts w:ascii="Times New Roman" w:hAnsi="Times New Roman"/>
            <w:color w:val="A6A6A6" w:themeColor="background1" w:themeShade="A6"/>
            <w:sz w:val="16"/>
            <w:szCs w:val="16"/>
          </w:rPr>
          <w:t xml:space="preserve">          E-mail: ugyfelszolgalat@gvh.hu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814A0" w14:textId="77777777" w:rsidR="00267FBC" w:rsidRDefault="00267FBC" w:rsidP="00F5455E">
      <w:pPr>
        <w:spacing w:after="0" w:line="240" w:lineRule="auto"/>
      </w:pPr>
      <w:r>
        <w:separator/>
      </w:r>
    </w:p>
  </w:footnote>
  <w:footnote w:type="continuationSeparator" w:id="0">
    <w:p w14:paraId="62454E67" w14:textId="77777777" w:rsidR="00267FBC" w:rsidRDefault="00267FBC" w:rsidP="00F5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22B7" w14:textId="77777777" w:rsidR="00FB4185" w:rsidRDefault="00FB4185" w:rsidP="00FB4185">
    <w:pPr>
      <w:pStyle w:val="lfej"/>
      <w:spacing w:before="480"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89DF" w14:textId="77777777" w:rsidR="00265ADE" w:rsidRDefault="00193763" w:rsidP="00A8618B">
    <w:pPr>
      <w:pStyle w:val="lfej"/>
      <w:tabs>
        <w:tab w:val="clear" w:pos="4536"/>
        <w:tab w:val="clear" w:pos="9072"/>
        <w:tab w:val="left" w:pos="6855"/>
      </w:tabs>
      <w:spacing w:before="480" w:after="480"/>
      <w:jc w:val="both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42A181" wp14:editId="633A97C5">
              <wp:simplePos x="0" y="0"/>
              <wp:positionH relativeFrom="column">
                <wp:posOffset>2205355</wp:posOffset>
              </wp:positionH>
              <wp:positionV relativeFrom="paragraph">
                <wp:posOffset>314325</wp:posOffset>
              </wp:positionV>
              <wp:extent cx="3541395" cy="7239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139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6FEFF" w14:textId="77777777" w:rsidR="00EC424B" w:rsidRPr="008373ED" w:rsidRDefault="00EC424B" w:rsidP="00EC424B">
                          <w:pPr>
                            <w:spacing w:after="240"/>
                            <w:ind w:left="0"/>
                            <w:jc w:val="right"/>
                            <w:rPr>
                              <w:b/>
                              <w:i/>
                              <w:color w:val="00B050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42A1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3.65pt;margin-top:24.75pt;width:278.8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wn8wEAAMoDAAAOAAAAZHJzL2Uyb0RvYy54bWysU9uO0zAQfUfiHyy/0/TK0qjpaumqCGlZ&#10;kBY+wHGcxMLxmLHbpHw9Y6fbrZY3RB4sj8c+M+fMyeZ26Aw7KvQabMFnkylnykqotG0K/uP7/t0H&#10;znwQthIGrCr4SXl+u337ZtO7XM2hBVMpZARifd67grchuDzLvGxVJ/wEnLKUrAE7ESjEJqtQ9ITe&#10;mWw+nb7PesDKIUjlPZ3ej0m+Tfh1rWT4WtdeBWYKTr2FtGJay7hm243IGxSu1fLchviHLjqhLRW9&#10;QN2LINgB9V9QnZYIHuowkdBlUNdaqsSB2Mymr9g8tcKpxIXE8e4ik/9/sPLx+OS+IQvDRxhogImE&#10;dw8gf3pmYdcK26g7ROhbJSoqPIuSZb3z+flplNrnPoKU/ReoaMjiECABDTV2URXiyQidBnC6iK6G&#10;wCQdLlbL2WK94kxS7ma+WE/TVDKRP7926MMnBR2Lm4IjDTWhi+ODD7EbkT9ficU8GF3ttTEpwKbc&#10;GWRHQQbYpy8ReHXN2HjZQnw2IsaTRDMyGzmGoRwoGemWUJ2IMMJoKPoBaNMC/uasJzMV3P86CFSc&#10;mc+WRFvPlsvovhQsVzdzCvA6U15nhJUEVfDA2bjdhdGxB4e6aanSOCYLdyR0rZMGL12d+ybDJGnO&#10;5o6OvI7TrZdfcPsHAAD//wMAUEsDBBQABgAIAAAAIQARrPo23gAAAAoBAAAPAAAAZHJzL2Rvd25y&#10;ZXYueG1sTI/LTsMwEEX3SPyDNUhsEHUgLxLiVIAEYtvSD3DiaRIRj6PYbdK/Z1jBcjRH955bbVc7&#10;ijPOfnCk4GETgUBqnRmoU3D4er9/AuGDJqNHR6jggh629fVVpUvjFtrheR86wSHkS62gD2EqpfRt&#10;j1b7jZuQ+Hd0s9WBz7mTZtYLh9tRPkZRJq0eiBt6PeFbj+33/mQVHD+Xu7RYmo9wyHdJ9qqHvHEX&#10;pW5v1pdnEAHX8AfDrz6rQ81OjTuR8WJUECd5zKiCpEhBMFBEKY9rmMziFGRdyf8T6h8AAAD//wMA&#10;UEsBAi0AFAAGAAgAAAAhALaDOJL+AAAA4QEAABMAAAAAAAAAAAAAAAAAAAAAAFtDb250ZW50X1R5&#10;cGVzXS54bWxQSwECLQAUAAYACAAAACEAOP0h/9YAAACUAQAACwAAAAAAAAAAAAAAAAAvAQAAX3Jl&#10;bHMvLnJlbHNQSwECLQAUAAYACAAAACEAIQVcJ/MBAADKAwAADgAAAAAAAAAAAAAAAAAuAgAAZHJz&#10;L2Uyb0RvYy54bWxQSwECLQAUAAYACAAAACEAEaz6Nt4AAAAKAQAADwAAAAAAAAAAAAAAAABNBAAA&#10;ZHJzL2Rvd25yZXYueG1sUEsFBgAAAAAEAAQA8wAAAFgFAAAAAA==&#10;" stroked="f">
              <v:textbox>
                <w:txbxContent>
                  <w:p w14:paraId="5F56FEFF" w14:textId="77777777" w:rsidR="00EC424B" w:rsidRPr="008373ED" w:rsidRDefault="00EC424B" w:rsidP="00EC424B">
                    <w:pPr>
                      <w:spacing w:after="240"/>
                      <w:ind w:left="0"/>
                      <w:jc w:val="right"/>
                      <w:rPr>
                        <w:b/>
                        <w:i/>
                        <w:color w:val="00B050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B669FD" w:rsidRPr="00B669FD">
      <w:rPr>
        <w:noProof/>
        <w:lang w:eastAsia="hu-HU"/>
      </w:rPr>
      <w:drawing>
        <wp:inline distT="0" distB="0" distL="0" distR="0" wp14:anchorId="59DD4C76" wp14:editId="19CB3A4A">
          <wp:extent cx="1695692" cy="590550"/>
          <wp:effectExtent l="1905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131" cy="590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A29"/>
    <w:multiLevelType w:val="hybridMultilevel"/>
    <w:tmpl w:val="F68E37AE"/>
    <w:lvl w:ilvl="0" w:tplc="040E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D033AA"/>
    <w:multiLevelType w:val="hybridMultilevel"/>
    <w:tmpl w:val="999217E0"/>
    <w:lvl w:ilvl="0" w:tplc="040E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CDC7F34"/>
    <w:multiLevelType w:val="hybridMultilevel"/>
    <w:tmpl w:val="D5EA2C02"/>
    <w:lvl w:ilvl="0" w:tplc="8CC04C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1C52AB"/>
    <w:multiLevelType w:val="hybridMultilevel"/>
    <w:tmpl w:val="A4725BEE"/>
    <w:lvl w:ilvl="0" w:tplc="3D2C284E">
      <w:start w:val="4"/>
      <w:numFmt w:val="bullet"/>
      <w:lvlText w:val="-"/>
      <w:lvlJc w:val="left"/>
      <w:pPr>
        <w:ind w:left="142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D45292"/>
    <w:multiLevelType w:val="hybridMultilevel"/>
    <w:tmpl w:val="F7EA89F4"/>
    <w:lvl w:ilvl="0" w:tplc="A8F2E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726FD5"/>
    <w:multiLevelType w:val="hybridMultilevel"/>
    <w:tmpl w:val="3D5EBEC4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B1656"/>
    <w:multiLevelType w:val="hybridMultilevel"/>
    <w:tmpl w:val="C77C7F2E"/>
    <w:lvl w:ilvl="0" w:tplc="D8D63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F5A43"/>
    <w:multiLevelType w:val="hybridMultilevel"/>
    <w:tmpl w:val="4EA46DDE"/>
    <w:lvl w:ilvl="0" w:tplc="90E65F9C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color w:val="FF0000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D4F3BCC"/>
    <w:multiLevelType w:val="hybridMultilevel"/>
    <w:tmpl w:val="2CEE02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D6E72"/>
    <w:multiLevelType w:val="hybridMultilevel"/>
    <w:tmpl w:val="B030B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4004E"/>
    <w:multiLevelType w:val="hybridMultilevel"/>
    <w:tmpl w:val="7A081F9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A73A2"/>
    <w:multiLevelType w:val="hybridMultilevel"/>
    <w:tmpl w:val="74009BC6"/>
    <w:lvl w:ilvl="0" w:tplc="040E0017">
      <w:start w:val="1"/>
      <w:numFmt w:val="lowerLetter"/>
      <w:lvlText w:val="%1)"/>
      <w:lvlJc w:val="left"/>
      <w:pPr>
        <w:ind w:left="1430" w:hanging="360"/>
      </w:p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52E144DD"/>
    <w:multiLevelType w:val="hybridMultilevel"/>
    <w:tmpl w:val="7D6ADF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90EA0"/>
    <w:multiLevelType w:val="hybridMultilevel"/>
    <w:tmpl w:val="56321D7C"/>
    <w:lvl w:ilvl="0" w:tplc="739EF096">
      <w:start w:val="6"/>
      <w:numFmt w:val="bullet"/>
      <w:lvlText w:val="-"/>
      <w:lvlJc w:val="left"/>
      <w:pPr>
        <w:ind w:left="1064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4" w15:restartNumberingAfterBreak="0">
    <w:nsid w:val="5E830287"/>
    <w:multiLevelType w:val="hybridMultilevel"/>
    <w:tmpl w:val="F5AEC0CA"/>
    <w:lvl w:ilvl="0" w:tplc="34FAD2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11F4083"/>
    <w:multiLevelType w:val="hybridMultilevel"/>
    <w:tmpl w:val="6082CA58"/>
    <w:lvl w:ilvl="0" w:tplc="040E0015">
      <w:start w:val="1"/>
      <w:numFmt w:val="upperLetter"/>
      <w:lvlText w:val="%1."/>
      <w:lvlJc w:val="left"/>
      <w:pPr>
        <w:ind w:left="1430" w:hanging="360"/>
      </w:p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637014BD"/>
    <w:multiLevelType w:val="hybridMultilevel"/>
    <w:tmpl w:val="03EAA8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D7ACF"/>
    <w:multiLevelType w:val="hybridMultilevel"/>
    <w:tmpl w:val="306CFFE2"/>
    <w:lvl w:ilvl="0" w:tplc="435A3276">
      <w:start w:val="6"/>
      <w:numFmt w:val="bullet"/>
      <w:lvlText w:val="-"/>
      <w:lvlJc w:val="left"/>
      <w:pPr>
        <w:ind w:left="1064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8" w15:restartNumberingAfterBreak="0">
    <w:nsid w:val="65F94255"/>
    <w:multiLevelType w:val="hybridMultilevel"/>
    <w:tmpl w:val="DF7E61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56A48"/>
    <w:multiLevelType w:val="hybridMultilevel"/>
    <w:tmpl w:val="24BA76A0"/>
    <w:lvl w:ilvl="0" w:tplc="040E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15F1F85"/>
    <w:multiLevelType w:val="hybridMultilevel"/>
    <w:tmpl w:val="6C26646E"/>
    <w:lvl w:ilvl="0" w:tplc="9FF2AC4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6008A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EB425CC"/>
    <w:multiLevelType w:val="hybridMultilevel"/>
    <w:tmpl w:val="54E09576"/>
    <w:lvl w:ilvl="0" w:tplc="2030389E">
      <w:start w:val="2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822218">
    <w:abstractNumId w:val="12"/>
  </w:num>
  <w:num w:numId="2" w16cid:durableId="1188057817">
    <w:abstractNumId w:val="0"/>
  </w:num>
  <w:num w:numId="3" w16cid:durableId="229076795">
    <w:abstractNumId w:val="19"/>
  </w:num>
  <w:num w:numId="4" w16cid:durableId="1195388673">
    <w:abstractNumId w:val="21"/>
  </w:num>
  <w:num w:numId="5" w16cid:durableId="1556502517">
    <w:abstractNumId w:val="22"/>
  </w:num>
  <w:num w:numId="6" w16cid:durableId="1390111834">
    <w:abstractNumId w:val="8"/>
  </w:num>
  <w:num w:numId="7" w16cid:durableId="406657513">
    <w:abstractNumId w:val="11"/>
  </w:num>
  <w:num w:numId="8" w16cid:durableId="466974928">
    <w:abstractNumId w:val="17"/>
  </w:num>
  <w:num w:numId="9" w16cid:durableId="1414090532">
    <w:abstractNumId w:val="15"/>
  </w:num>
  <w:num w:numId="10" w16cid:durableId="1447502868">
    <w:abstractNumId w:val="13"/>
  </w:num>
  <w:num w:numId="11" w16cid:durableId="1679623955">
    <w:abstractNumId w:val="5"/>
  </w:num>
  <w:num w:numId="12" w16cid:durableId="704141766">
    <w:abstractNumId w:val="10"/>
  </w:num>
  <w:num w:numId="13" w16cid:durableId="1567302523">
    <w:abstractNumId w:val="20"/>
  </w:num>
  <w:num w:numId="14" w16cid:durableId="980841556">
    <w:abstractNumId w:val="3"/>
  </w:num>
  <w:num w:numId="15" w16cid:durableId="413090572">
    <w:abstractNumId w:val="4"/>
  </w:num>
  <w:num w:numId="16" w16cid:durableId="2083483483">
    <w:abstractNumId w:val="9"/>
  </w:num>
  <w:num w:numId="17" w16cid:durableId="1922064879">
    <w:abstractNumId w:val="7"/>
  </w:num>
  <w:num w:numId="18" w16cid:durableId="607082475">
    <w:abstractNumId w:val="1"/>
  </w:num>
  <w:num w:numId="19" w16cid:durableId="1946227706">
    <w:abstractNumId w:val="16"/>
  </w:num>
  <w:num w:numId="20" w16cid:durableId="80299761">
    <w:abstractNumId w:val="2"/>
  </w:num>
  <w:num w:numId="21" w16cid:durableId="1374160566">
    <w:abstractNumId w:val="14"/>
  </w:num>
  <w:num w:numId="22" w16cid:durableId="1389495435">
    <w:abstractNumId w:val="6"/>
  </w:num>
  <w:num w:numId="23" w16cid:durableId="6238533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17"/>
    <w:rsid w:val="00000202"/>
    <w:rsid w:val="0001335D"/>
    <w:rsid w:val="000214F1"/>
    <w:rsid w:val="0002156F"/>
    <w:rsid w:val="00057526"/>
    <w:rsid w:val="00060711"/>
    <w:rsid w:val="0006187F"/>
    <w:rsid w:val="000656C7"/>
    <w:rsid w:val="00076349"/>
    <w:rsid w:val="00077A66"/>
    <w:rsid w:val="000826DB"/>
    <w:rsid w:val="00082CB1"/>
    <w:rsid w:val="000839E2"/>
    <w:rsid w:val="0009505B"/>
    <w:rsid w:val="00095929"/>
    <w:rsid w:val="000A630A"/>
    <w:rsid w:val="000B267C"/>
    <w:rsid w:val="000B2EDD"/>
    <w:rsid w:val="000C463D"/>
    <w:rsid w:val="000D20E1"/>
    <w:rsid w:val="000F1C30"/>
    <w:rsid w:val="001101E9"/>
    <w:rsid w:val="00125298"/>
    <w:rsid w:val="001346A7"/>
    <w:rsid w:val="001348C3"/>
    <w:rsid w:val="001433BC"/>
    <w:rsid w:val="00152E6B"/>
    <w:rsid w:val="001820F0"/>
    <w:rsid w:val="00186988"/>
    <w:rsid w:val="00193763"/>
    <w:rsid w:val="0019463F"/>
    <w:rsid w:val="001A0A3B"/>
    <w:rsid w:val="001A5FFE"/>
    <w:rsid w:val="001A7A60"/>
    <w:rsid w:val="001B0E04"/>
    <w:rsid w:val="001C277D"/>
    <w:rsid w:val="001C3297"/>
    <w:rsid w:val="001D270B"/>
    <w:rsid w:val="001E1017"/>
    <w:rsid w:val="001F009D"/>
    <w:rsid w:val="001F6701"/>
    <w:rsid w:val="00207A7A"/>
    <w:rsid w:val="002153E2"/>
    <w:rsid w:val="0022078E"/>
    <w:rsid w:val="0022501F"/>
    <w:rsid w:val="00231BB6"/>
    <w:rsid w:val="002378C2"/>
    <w:rsid w:val="00244837"/>
    <w:rsid w:val="00246AB1"/>
    <w:rsid w:val="00250751"/>
    <w:rsid w:val="00251B1C"/>
    <w:rsid w:val="00256A88"/>
    <w:rsid w:val="002654A4"/>
    <w:rsid w:val="00265ADE"/>
    <w:rsid w:val="00267FBC"/>
    <w:rsid w:val="00280F7E"/>
    <w:rsid w:val="002877C5"/>
    <w:rsid w:val="002923A5"/>
    <w:rsid w:val="002923C0"/>
    <w:rsid w:val="002A296C"/>
    <w:rsid w:val="002A2A85"/>
    <w:rsid w:val="002A2C1F"/>
    <w:rsid w:val="002A2C96"/>
    <w:rsid w:val="002C1304"/>
    <w:rsid w:val="002C3B41"/>
    <w:rsid w:val="002D56C4"/>
    <w:rsid w:val="002E1D3C"/>
    <w:rsid w:val="00314BEF"/>
    <w:rsid w:val="003243BF"/>
    <w:rsid w:val="00342718"/>
    <w:rsid w:val="00342EEF"/>
    <w:rsid w:val="003569EF"/>
    <w:rsid w:val="003728FC"/>
    <w:rsid w:val="003757D7"/>
    <w:rsid w:val="0039459D"/>
    <w:rsid w:val="00394AFC"/>
    <w:rsid w:val="003B338B"/>
    <w:rsid w:val="003E1371"/>
    <w:rsid w:val="003E6D2A"/>
    <w:rsid w:val="003F5EBF"/>
    <w:rsid w:val="00401297"/>
    <w:rsid w:val="004117C0"/>
    <w:rsid w:val="004276B0"/>
    <w:rsid w:val="00436427"/>
    <w:rsid w:val="0044156B"/>
    <w:rsid w:val="00442F91"/>
    <w:rsid w:val="00451FB1"/>
    <w:rsid w:val="004532E6"/>
    <w:rsid w:val="00453D2C"/>
    <w:rsid w:val="004670A9"/>
    <w:rsid w:val="00476B2E"/>
    <w:rsid w:val="00482C96"/>
    <w:rsid w:val="00485073"/>
    <w:rsid w:val="00485F58"/>
    <w:rsid w:val="00487731"/>
    <w:rsid w:val="00492457"/>
    <w:rsid w:val="00493755"/>
    <w:rsid w:val="004968A5"/>
    <w:rsid w:val="004B31F3"/>
    <w:rsid w:val="004B576A"/>
    <w:rsid w:val="004C14B7"/>
    <w:rsid w:val="004C66C4"/>
    <w:rsid w:val="00525A86"/>
    <w:rsid w:val="005357A0"/>
    <w:rsid w:val="005470F1"/>
    <w:rsid w:val="005523FD"/>
    <w:rsid w:val="00553664"/>
    <w:rsid w:val="005555CE"/>
    <w:rsid w:val="00563E09"/>
    <w:rsid w:val="0056404D"/>
    <w:rsid w:val="005702A1"/>
    <w:rsid w:val="00576BEE"/>
    <w:rsid w:val="005A3FCA"/>
    <w:rsid w:val="005B2963"/>
    <w:rsid w:val="005C6457"/>
    <w:rsid w:val="005C6BA1"/>
    <w:rsid w:val="005D11D9"/>
    <w:rsid w:val="005E49A2"/>
    <w:rsid w:val="005E6EAB"/>
    <w:rsid w:val="005F0C77"/>
    <w:rsid w:val="005F4C1D"/>
    <w:rsid w:val="0060035F"/>
    <w:rsid w:val="0062169D"/>
    <w:rsid w:val="00626C45"/>
    <w:rsid w:val="006369FC"/>
    <w:rsid w:val="00646717"/>
    <w:rsid w:val="006512F5"/>
    <w:rsid w:val="0065597E"/>
    <w:rsid w:val="0067089C"/>
    <w:rsid w:val="006857F1"/>
    <w:rsid w:val="006864EB"/>
    <w:rsid w:val="00690831"/>
    <w:rsid w:val="0069250A"/>
    <w:rsid w:val="006952AB"/>
    <w:rsid w:val="00696170"/>
    <w:rsid w:val="00697138"/>
    <w:rsid w:val="006A24CE"/>
    <w:rsid w:val="006B1934"/>
    <w:rsid w:val="006C034D"/>
    <w:rsid w:val="006C4ECC"/>
    <w:rsid w:val="006C624E"/>
    <w:rsid w:val="006D486B"/>
    <w:rsid w:val="006E448D"/>
    <w:rsid w:val="006F01C6"/>
    <w:rsid w:val="0070021A"/>
    <w:rsid w:val="00702467"/>
    <w:rsid w:val="007026DB"/>
    <w:rsid w:val="00703628"/>
    <w:rsid w:val="00713278"/>
    <w:rsid w:val="00726C3A"/>
    <w:rsid w:val="0073609B"/>
    <w:rsid w:val="00740362"/>
    <w:rsid w:val="00743E4F"/>
    <w:rsid w:val="007517F9"/>
    <w:rsid w:val="00755110"/>
    <w:rsid w:val="00755D0B"/>
    <w:rsid w:val="00777B13"/>
    <w:rsid w:val="007810D6"/>
    <w:rsid w:val="007A1211"/>
    <w:rsid w:val="007A4B86"/>
    <w:rsid w:val="007B2F82"/>
    <w:rsid w:val="007B513E"/>
    <w:rsid w:val="007C0A31"/>
    <w:rsid w:val="007C31E7"/>
    <w:rsid w:val="007D13A6"/>
    <w:rsid w:val="007D1F65"/>
    <w:rsid w:val="007D74E0"/>
    <w:rsid w:val="007E7BCC"/>
    <w:rsid w:val="00807232"/>
    <w:rsid w:val="00810DB8"/>
    <w:rsid w:val="008217C8"/>
    <w:rsid w:val="008241EE"/>
    <w:rsid w:val="00825508"/>
    <w:rsid w:val="0083694A"/>
    <w:rsid w:val="00846E3A"/>
    <w:rsid w:val="00846ED9"/>
    <w:rsid w:val="008551F0"/>
    <w:rsid w:val="008564F8"/>
    <w:rsid w:val="00875A22"/>
    <w:rsid w:val="008766EA"/>
    <w:rsid w:val="00882646"/>
    <w:rsid w:val="00883B63"/>
    <w:rsid w:val="00891C78"/>
    <w:rsid w:val="00896A36"/>
    <w:rsid w:val="00897BF1"/>
    <w:rsid w:val="008A73B4"/>
    <w:rsid w:val="008B7E8C"/>
    <w:rsid w:val="008C1ABB"/>
    <w:rsid w:val="008C21D7"/>
    <w:rsid w:val="008D23F8"/>
    <w:rsid w:val="008E558B"/>
    <w:rsid w:val="008E5BE0"/>
    <w:rsid w:val="008E60F3"/>
    <w:rsid w:val="008F54FF"/>
    <w:rsid w:val="00907F2D"/>
    <w:rsid w:val="00917F83"/>
    <w:rsid w:val="009211C4"/>
    <w:rsid w:val="00921F23"/>
    <w:rsid w:val="009556AB"/>
    <w:rsid w:val="009649B6"/>
    <w:rsid w:val="00975D5B"/>
    <w:rsid w:val="009A6899"/>
    <w:rsid w:val="009B0417"/>
    <w:rsid w:val="009B340A"/>
    <w:rsid w:val="009B515B"/>
    <w:rsid w:val="009B6E07"/>
    <w:rsid w:val="009B77C5"/>
    <w:rsid w:val="009E19DF"/>
    <w:rsid w:val="009F3882"/>
    <w:rsid w:val="009F5057"/>
    <w:rsid w:val="00A01482"/>
    <w:rsid w:val="00A23064"/>
    <w:rsid w:val="00A35B7C"/>
    <w:rsid w:val="00A41844"/>
    <w:rsid w:val="00A42F60"/>
    <w:rsid w:val="00A4572C"/>
    <w:rsid w:val="00A47E11"/>
    <w:rsid w:val="00A51FEA"/>
    <w:rsid w:val="00A532F6"/>
    <w:rsid w:val="00A605DD"/>
    <w:rsid w:val="00A67471"/>
    <w:rsid w:val="00A77216"/>
    <w:rsid w:val="00A77F2D"/>
    <w:rsid w:val="00A8618B"/>
    <w:rsid w:val="00A92D78"/>
    <w:rsid w:val="00A93E4A"/>
    <w:rsid w:val="00A9572D"/>
    <w:rsid w:val="00AA24F0"/>
    <w:rsid w:val="00AA6B20"/>
    <w:rsid w:val="00AB284F"/>
    <w:rsid w:val="00AB4711"/>
    <w:rsid w:val="00AC2068"/>
    <w:rsid w:val="00AD78CE"/>
    <w:rsid w:val="00AE1225"/>
    <w:rsid w:val="00AE48B8"/>
    <w:rsid w:val="00AF1C03"/>
    <w:rsid w:val="00B00156"/>
    <w:rsid w:val="00B22AD9"/>
    <w:rsid w:val="00B30214"/>
    <w:rsid w:val="00B334C8"/>
    <w:rsid w:val="00B36504"/>
    <w:rsid w:val="00B41AB8"/>
    <w:rsid w:val="00B41C9F"/>
    <w:rsid w:val="00B52268"/>
    <w:rsid w:val="00B63513"/>
    <w:rsid w:val="00B669FD"/>
    <w:rsid w:val="00B709E5"/>
    <w:rsid w:val="00B70EDD"/>
    <w:rsid w:val="00B806FD"/>
    <w:rsid w:val="00B933FE"/>
    <w:rsid w:val="00B97B36"/>
    <w:rsid w:val="00BA08DF"/>
    <w:rsid w:val="00BB12AE"/>
    <w:rsid w:val="00BB4D83"/>
    <w:rsid w:val="00BB4E58"/>
    <w:rsid w:val="00BB5379"/>
    <w:rsid w:val="00BE06AB"/>
    <w:rsid w:val="00BE510F"/>
    <w:rsid w:val="00BE63D3"/>
    <w:rsid w:val="00BF5D2B"/>
    <w:rsid w:val="00C23F5A"/>
    <w:rsid w:val="00C261A0"/>
    <w:rsid w:val="00C26D53"/>
    <w:rsid w:val="00C356B7"/>
    <w:rsid w:val="00C3572D"/>
    <w:rsid w:val="00C42F68"/>
    <w:rsid w:val="00C471E8"/>
    <w:rsid w:val="00C6494C"/>
    <w:rsid w:val="00C86BBB"/>
    <w:rsid w:val="00C90CBB"/>
    <w:rsid w:val="00CB26C0"/>
    <w:rsid w:val="00CB7E2A"/>
    <w:rsid w:val="00CE5C09"/>
    <w:rsid w:val="00CE6811"/>
    <w:rsid w:val="00D10987"/>
    <w:rsid w:val="00D12E6D"/>
    <w:rsid w:val="00D160E2"/>
    <w:rsid w:val="00D17C4F"/>
    <w:rsid w:val="00D4719F"/>
    <w:rsid w:val="00D53788"/>
    <w:rsid w:val="00D62214"/>
    <w:rsid w:val="00D7308B"/>
    <w:rsid w:val="00D86544"/>
    <w:rsid w:val="00D908E0"/>
    <w:rsid w:val="00D91796"/>
    <w:rsid w:val="00D93090"/>
    <w:rsid w:val="00DA61C7"/>
    <w:rsid w:val="00DB3616"/>
    <w:rsid w:val="00DB3A2A"/>
    <w:rsid w:val="00DB6EBA"/>
    <w:rsid w:val="00DC64CB"/>
    <w:rsid w:val="00E07311"/>
    <w:rsid w:val="00E10AA1"/>
    <w:rsid w:val="00E11931"/>
    <w:rsid w:val="00E250EC"/>
    <w:rsid w:val="00E31874"/>
    <w:rsid w:val="00E340B1"/>
    <w:rsid w:val="00E37A72"/>
    <w:rsid w:val="00E4240B"/>
    <w:rsid w:val="00E434B2"/>
    <w:rsid w:val="00E458B9"/>
    <w:rsid w:val="00E55913"/>
    <w:rsid w:val="00E5640E"/>
    <w:rsid w:val="00E56626"/>
    <w:rsid w:val="00E72E63"/>
    <w:rsid w:val="00E73381"/>
    <w:rsid w:val="00E82A21"/>
    <w:rsid w:val="00E83434"/>
    <w:rsid w:val="00E903D5"/>
    <w:rsid w:val="00EA5C80"/>
    <w:rsid w:val="00EC424B"/>
    <w:rsid w:val="00EE0E2C"/>
    <w:rsid w:val="00EE2626"/>
    <w:rsid w:val="00EE7BAB"/>
    <w:rsid w:val="00EF18D4"/>
    <w:rsid w:val="00F00E34"/>
    <w:rsid w:val="00F3082F"/>
    <w:rsid w:val="00F51B7B"/>
    <w:rsid w:val="00F5455E"/>
    <w:rsid w:val="00F55946"/>
    <w:rsid w:val="00F559E6"/>
    <w:rsid w:val="00F63224"/>
    <w:rsid w:val="00F7294F"/>
    <w:rsid w:val="00F7553B"/>
    <w:rsid w:val="00F93A6F"/>
    <w:rsid w:val="00F95D3A"/>
    <w:rsid w:val="00FA3798"/>
    <w:rsid w:val="00FB2664"/>
    <w:rsid w:val="00FB4185"/>
    <w:rsid w:val="00FB50F2"/>
    <w:rsid w:val="00FC3692"/>
    <w:rsid w:val="00FD71C8"/>
    <w:rsid w:val="00FE5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77C0A"/>
  <w15:docId w15:val="{CAF625ED-D031-4803-BAB9-B9CFF696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3798"/>
    <w:pPr>
      <w:spacing w:after="200" w:line="276" w:lineRule="auto"/>
      <w:ind w:left="90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Cmsor2">
    <w:name w:val="heading 2"/>
    <w:basedOn w:val="Norml"/>
    <w:next w:val="Norml"/>
    <w:link w:val="Cmsor2Char"/>
    <w:qFormat/>
    <w:rsid w:val="004968A5"/>
    <w:pPr>
      <w:keepNext/>
      <w:spacing w:after="720" w:line="320" w:lineRule="atLeast"/>
      <w:ind w:left="0"/>
      <w:jc w:val="center"/>
      <w:outlineLvl w:val="1"/>
    </w:pPr>
    <w:rPr>
      <w:rFonts w:ascii="Arial" w:eastAsia="Times New Roman" w:hAnsi="Arial"/>
      <w:b/>
      <w:i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fejChar">
    <w:name w:val="Élőfej Char"/>
    <w:link w:val="lfej"/>
    <w:uiPriority w:val="99"/>
    <w:rsid w:val="00F5455E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lbChar">
    <w:name w:val="Élőláb Char"/>
    <w:link w:val="llb"/>
    <w:uiPriority w:val="99"/>
    <w:rsid w:val="00F5455E"/>
    <w:rPr>
      <w:sz w:val="22"/>
      <w:szCs w:val="22"/>
      <w:lang w:eastAsia="en-US"/>
    </w:rPr>
  </w:style>
  <w:style w:type="paragraph" w:styleId="Szvegtrzs">
    <w:name w:val="Body Text"/>
    <w:aliases w:val="b,Idézet text,Main text, Char"/>
    <w:basedOn w:val="Norml"/>
    <w:link w:val="SzvegtrzsChar"/>
    <w:semiHidden/>
    <w:rsid w:val="00E340B1"/>
    <w:pPr>
      <w:spacing w:after="0" w:line="240" w:lineRule="auto"/>
      <w:ind w:left="0"/>
    </w:pPr>
    <w:rPr>
      <w:rFonts w:eastAsia="Times New Roman"/>
      <w:szCs w:val="20"/>
      <w:lang w:eastAsia="hu-HU"/>
    </w:rPr>
  </w:style>
  <w:style w:type="character" w:customStyle="1" w:styleId="SzvegtrzsChar">
    <w:name w:val="Szövegtörzs Char"/>
    <w:aliases w:val="b Char,Idézet text Char,Main text Char, Char Char"/>
    <w:link w:val="Szvegtrzs"/>
    <w:semiHidden/>
    <w:rsid w:val="00E340B1"/>
    <w:rPr>
      <w:rFonts w:ascii="Times New Roman" w:eastAsia="Times New Roman" w:hAnsi="Times New Roman"/>
      <w:sz w:val="24"/>
    </w:rPr>
  </w:style>
  <w:style w:type="paragraph" w:styleId="Szvegtrzs2">
    <w:name w:val="Body Text 2"/>
    <w:basedOn w:val="Norml"/>
    <w:link w:val="Szvegtrzs2Char"/>
    <w:semiHidden/>
    <w:unhideWhenUsed/>
    <w:rsid w:val="00E340B1"/>
    <w:pPr>
      <w:spacing w:after="120" w:line="480" w:lineRule="auto"/>
      <w:ind w:left="0"/>
      <w:jc w:val="left"/>
    </w:pPr>
    <w:rPr>
      <w:rFonts w:ascii="Calibri" w:hAnsi="Calibri"/>
      <w:sz w:val="22"/>
    </w:rPr>
  </w:style>
  <w:style w:type="character" w:customStyle="1" w:styleId="Szvegtrzs2Char">
    <w:name w:val="Szövegtörzs 2 Char"/>
    <w:link w:val="Szvegtrzs2"/>
    <w:semiHidden/>
    <w:rsid w:val="00E340B1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semiHidden/>
    <w:unhideWhenUsed/>
    <w:rsid w:val="00E340B1"/>
    <w:pPr>
      <w:ind w:left="0"/>
      <w:jc w:val="left"/>
    </w:pPr>
    <w:rPr>
      <w:rFonts w:ascii="Calibri" w:hAnsi="Calibri"/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340B1"/>
    <w:rPr>
      <w:lang w:eastAsia="en-US"/>
    </w:rPr>
  </w:style>
  <w:style w:type="character" w:styleId="Lbjegyzet-hivatkozs">
    <w:name w:val="footnote reference"/>
    <w:semiHidden/>
    <w:rsid w:val="00E340B1"/>
    <w:rPr>
      <w:rFonts w:ascii="Arial" w:hAnsi="Arial"/>
      <w:vertAlign w:val="superscript"/>
    </w:rPr>
  </w:style>
  <w:style w:type="character" w:customStyle="1" w:styleId="Cmsor2Char">
    <w:name w:val="Címsor 2 Char"/>
    <w:link w:val="Cmsor2"/>
    <w:rsid w:val="004968A5"/>
    <w:rPr>
      <w:rFonts w:ascii="Arial" w:eastAsia="Times New Roman" w:hAnsi="Arial"/>
      <w:b/>
      <w:i/>
      <w:sz w:val="22"/>
    </w:rPr>
  </w:style>
  <w:style w:type="table" w:styleId="Rcsostblzat">
    <w:name w:val="Table Grid"/>
    <w:basedOn w:val="Normltblzat"/>
    <w:uiPriority w:val="59"/>
    <w:rsid w:val="00D5378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iras">
    <w:name w:val="Alairas"/>
    <w:basedOn w:val="Norml"/>
    <w:rsid w:val="00D53788"/>
    <w:pPr>
      <w:spacing w:before="120" w:after="120" w:line="320" w:lineRule="atLeast"/>
      <w:ind w:left="0"/>
      <w:jc w:val="center"/>
    </w:pPr>
    <w:rPr>
      <w:rFonts w:ascii="Arial" w:eastAsia="Times New Roman" w:hAnsi="Arial"/>
      <w:sz w:val="22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53788"/>
    <w:rPr>
      <w:rFonts w:ascii="Tahoma" w:hAnsi="Tahoma" w:cs="Tahoma"/>
      <w:sz w:val="16"/>
      <w:szCs w:val="16"/>
      <w:lang w:eastAsia="en-US"/>
    </w:rPr>
  </w:style>
  <w:style w:type="paragraph" w:styleId="Listaszerbekezds">
    <w:name w:val="List Paragraph"/>
    <w:aliases w:val="lista_2"/>
    <w:basedOn w:val="Norml"/>
    <w:link w:val="ListaszerbekezdsChar"/>
    <w:uiPriority w:val="34"/>
    <w:qFormat/>
    <w:rsid w:val="00F3082F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left"/>
    </w:pPr>
    <w:rPr>
      <w:rFonts w:eastAsiaTheme="minorEastAsia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117C0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117C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4117C0"/>
    <w:rPr>
      <w:color w:val="800080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0656C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656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656C7"/>
    <w:rPr>
      <w:rFonts w:ascii="Times New Roman" w:hAnsi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656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656C7"/>
    <w:rPr>
      <w:rFonts w:ascii="Times New Roman" w:hAnsi="Times New Roman"/>
      <w:b/>
      <w:bCs/>
      <w:lang w:eastAsia="en-US"/>
    </w:rPr>
  </w:style>
  <w:style w:type="paragraph" w:styleId="Vltozat">
    <w:name w:val="Revision"/>
    <w:hidden/>
    <w:uiPriority w:val="99"/>
    <w:semiHidden/>
    <w:rsid w:val="00AD78CE"/>
    <w:rPr>
      <w:rFonts w:ascii="Times New Roman" w:hAnsi="Times New Roman"/>
      <w:sz w:val="24"/>
      <w:szCs w:val="22"/>
      <w:lang w:eastAsia="en-US"/>
    </w:rPr>
  </w:style>
  <w:style w:type="character" w:customStyle="1" w:styleId="ListaszerbekezdsChar">
    <w:name w:val="Listaszerű bekezdés Char"/>
    <w:aliases w:val="lista_2 Char"/>
    <w:basedOn w:val="Bekezdsalapbettpusa"/>
    <w:link w:val="Listaszerbekezds"/>
    <w:uiPriority w:val="34"/>
    <w:locked/>
    <w:rsid w:val="00917F83"/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csicssz\Downloads\Aj&#225;nlatk&#233;r&#233;s%20sablon_20211201-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EB0B0-DE8A-4F1F-A619-5A736B67D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Ajánlatkérés sablon_20211201-</Template>
  <TotalTime>0</TotalTime>
  <Pages>1</Pages>
  <Words>259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Kéri István dr.</dc:creator>
  <cp:keywords/>
  <cp:lastModifiedBy>Baráth Erika</cp:lastModifiedBy>
  <cp:revision>2</cp:revision>
  <cp:lastPrinted>2024-07-31T16:13:00Z</cp:lastPrinted>
  <dcterms:created xsi:type="dcterms:W3CDTF">2024-08-03T11:12:00Z</dcterms:created>
  <dcterms:modified xsi:type="dcterms:W3CDTF">2024-08-03T11:12:00Z</dcterms:modified>
</cp:coreProperties>
</file>